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54D9CC22" w14:textId="77777777" w:rsidTr="002A4ED5">
        <w:tc>
          <w:tcPr>
            <w:tcW w:w="729" w:type="pct"/>
            <w:vAlign w:val="bottom"/>
          </w:tcPr>
          <w:p w14:paraId="33E2EBDA" w14:textId="5816D2D9" w:rsidR="002A4ED5" w:rsidRPr="002A4ED5" w:rsidRDefault="00B64664" w:rsidP="002A4ED5"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37EDC65" w14:textId="77777777" w:rsidR="002A4ED5" w:rsidRPr="002A4ED5" w:rsidRDefault="002A4ED5" w:rsidP="002A4ED5"/>
        </w:tc>
      </w:tr>
      <w:tr w:rsidR="002A4ED5" w:rsidRPr="002A4ED5" w14:paraId="62364968" w14:textId="77777777" w:rsidTr="002A4ED5">
        <w:sdt>
          <w:sdtPr>
            <w:id w:val="1692185716"/>
            <w:placeholder>
              <w:docPart w:val="D656ED6F2EDFEF47B8D1532C1043A7EC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42790C18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8D1C318" w14:textId="77777777" w:rsidR="002A4ED5" w:rsidRPr="002A4ED5" w:rsidRDefault="002A4ED5" w:rsidP="002A4ED5"/>
        </w:tc>
      </w:tr>
      <w:tr w:rsidR="002A4ED5" w:rsidRPr="002A4ED5" w14:paraId="78F8C2FC" w14:textId="77777777" w:rsidTr="002A4ED5">
        <w:sdt>
          <w:sdtPr>
            <w:id w:val="639315362"/>
            <w:placeholder>
              <w:docPart w:val="6904E3AB1688724F9EC8945151AC6453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7AB04E1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6E70D5E" w14:textId="77777777" w:rsidR="002A4ED5" w:rsidRPr="002A4ED5" w:rsidRDefault="002A4ED5" w:rsidP="002A4ED5"/>
        </w:tc>
      </w:tr>
      <w:tr w:rsidR="002A4ED5" w:rsidRPr="002A4ED5" w14:paraId="1408C6DA" w14:textId="77777777" w:rsidTr="002A4ED5">
        <w:sdt>
          <w:sdtPr>
            <w:id w:val="1062217057"/>
            <w:placeholder>
              <w:docPart w:val="6B64F1CCA9C186479AF3447AAF63C5C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A5D36B4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088CA7" w14:textId="77777777" w:rsidR="002A4ED5" w:rsidRPr="002A4ED5" w:rsidRDefault="002A4ED5" w:rsidP="002A4ED5"/>
        </w:tc>
      </w:tr>
      <w:tr w:rsidR="002A4ED5" w:rsidRPr="002A4ED5" w14:paraId="4BE7B61F" w14:textId="77777777" w:rsidTr="002A4ED5">
        <w:sdt>
          <w:sdtPr>
            <w:id w:val="2001543155"/>
            <w:placeholder>
              <w:docPart w:val="C3B4DE5556DF65449866A1C6A230E41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2FC1470E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4CF9DDC" w14:textId="77777777" w:rsidR="002A4ED5" w:rsidRPr="002A4ED5" w:rsidRDefault="002A4ED5" w:rsidP="002A4ED5"/>
        </w:tc>
      </w:tr>
    </w:tbl>
    <w:p w14:paraId="13429BC1" w14:textId="77777777" w:rsidR="00806FF3" w:rsidRDefault="00806FF3" w:rsidP="00562601">
      <w:pPr>
        <w:pStyle w:val="NoSpacing"/>
      </w:pPr>
    </w:p>
    <w:tbl>
      <w:tblPr>
        <w:tblW w:w="5965" w:type="pct"/>
        <w:tblInd w:w="-1249" w:type="dxa"/>
        <w:tblLayout w:type="fixed"/>
        <w:tblLook w:val="04A0" w:firstRow="1" w:lastRow="0" w:firstColumn="1" w:lastColumn="0" w:noHBand="0" w:noVBand="1"/>
      </w:tblPr>
      <w:tblGrid>
        <w:gridCol w:w="1546"/>
        <w:gridCol w:w="2408"/>
        <w:gridCol w:w="1341"/>
        <w:gridCol w:w="1440"/>
        <w:gridCol w:w="1440"/>
        <w:gridCol w:w="1351"/>
        <w:gridCol w:w="1530"/>
        <w:gridCol w:w="1298"/>
        <w:gridCol w:w="3100"/>
      </w:tblGrid>
      <w:tr w:rsidR="005943B9" w:rsidRPr="002A4ED5" w14:paraId="15659C53" w14:textId="77777777" w:rsidTr="005943B9">
        <w:trPr>
          <w:trHeight w:val="314"/>
        </w:trPr>
        <w:tc>
          <w:tcPr>
            <w:tcW w:w="50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7D5E0271" w14:textId="2C8DCEAC" w:rsidR="005943B9" w:rsidRPr="002A648D" w:rsidRDefault="005943B9" w:rsidP="00567565">
            <w:pPr>
              <w:pStyle w:val="TableHeaders"/>
            </w:pPr>
            <w:r>
              <w:t xml:space="preserve">Rolls: </w:t>
            </w:r>
          </w:p>
        </w:tc>
        <w:tc>
          <w:tcPr>
            <w:tcW w:w="77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2A5A96B0" w14:textId="77777777" w:rsidR="005943B9" w:rsidRDefault="005943B9" w:rsidP="00891F5C">
            <w:pPr>
              <w:pStyle w:val="TableHeaders"/>
            </w:pPr>
            <w:r>
              <w:t xml:space="preserve">Film Info: </w:t>
            </w:r>
          </w:p>
          <w:p w14:paraId="60A82AA8" w14:textId="77777777" w:rsidR="005943B9" w:rsidRDefault="005943B9" w:rsidP="00891F5C">
            <w:pPr>
              <w:pStyle w:val="TableHeaders"/>
            </w:pPr>
            <w:r>
              <w:t>Medium Format $8</w:t>
            </w:r>
          </w:p>
          <w:p w14:paraId="1A90A642" w14:textId="53F98ADF" w:rsidR="005943B9" w:rsidRPr="002A4ED5" w:rsidRDefault="005943B9" w:rsidP="00891F5C">
            <w:pPr>
              <w:pStyle w:val="TableHeaders"/>
            </w:pPr>
            <w:r>
              <w:t>35 mm $5</w:t>
            </w:r>
          </w:p>
        </w:tc>
        <w:tc>
          <w:tcPr>
            <w:tcW w:w="900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3A46F989" w14:textId="642456A9" w:rsidR="005943B9" w:rsidRPr="002A4ED5" w:rsidRDefault="005943B9" w:rsidP="00891F5C">
            <w:pPr>
              <w:pStyle w:val="TableHeaders"/>
            </w:pPr>
            <w:r>
              <w:t>Standard Scans $2</w:t>
            </w:r>
          </w:p>
        </w:tc>
        <w:tc>
          <w:tcPr>
            <w:tcW w:w="903" w:type="pct"/>
            <w:gridSpan w:val="2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06F4C36F" w14:textId="595D462C" w:rsidR="005943B9" w:rsidRDefault="005943B9" w:rsidP="00891F5C">
            <w:pPr>
              <w:pStyle w:val="TableHeaders"/>
              <w:jc w:val="left"/>
            </w:pPr>
            <w:r>
              <w:t xml:space="preserve">     Advanced Scans $4</w:t>
            </w:r>
          </w:p>
        </w:tc>
        <w:tc>
          <w:tcPr>
            <w:tcW w:w="915" w:type="pct"/>
            <w:gridSpan w:val="2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52337B79" w14:textId="3069793F" w:rsidR="005943B9" w:rsidRDefault="005943B9" w:rsidP="00891F5C">
            <w:pPr>
              <w:pStyle w:val="TableHeaders"/>
              <w:jc w:val="left"/>
            </w:pPr>
            <w:r>
              <w:t xml:space="preserve">           Keep Negatives </w:t>
            </w:r>
          </w:p>
        </w:tc>
        <w:tc>
          <w:tcPr>
            <w:tcW w:w="100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5AA2AE" w:themeFill="accent5"/>
          </w:tcPr>
          <w:p w14:paraId="1C14ABD9" w14:textId="77777777" w:rsidR="005943B9" w:rsidRDefault="005943B9" w:rsidP="00891F5C">
            <w:pPr>
              <w:pStyle w:val="TableHeaders"/>
              <w:jc w:val="left"/>
            </w:pPr>
          </w:p>
        </w:tc>
      </w:tr>
      <w:tr w:rsidR="005943B9" w:rsidRPr="002A4ED5" w14:paraId="55175CAF" w14:textId="77777777" w:rsidTr="005943B9">
        <w:trPr>
          <w:trHeight w:val="145"/>
        </w:trPr>
        <w:tc>
          <w:tcPr>
            <w:tcW w:w="50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762ADA1D" w14:textId="77777777" w:rsidR="005943B9" w:rsidRPr="002A4ED5" w:rsidRDefault="005943B9" w:rsidP="00891F5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7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64FE930D" w14:textId="77777777" w:rsidR="005943B9" w:rsidRPr="002A4ED5" w:rsidRDefault="005943B9" w:rsidP="00891F5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4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155C5821" w14:textId="7EE0D45A" w:rsidR="005943B9" w:rsidRPr="002A4ED5" w:rsidRDefault="005943B9" w:rsidP="00891F5C">
            <w:pPr>
              <w:pStyle w:val="TableSubheadings"/>
            </w:pPr>
            <w:r>
              <w:t>Yes</w:t>
            </w:r>
          </w:p>
        </w:tc>
        <w:tc>
          <w:tcPr>
            <w:tcW w:w="466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462B25A9" w14:textId="5D0998AB" w:rsidR="005943B9" w:rsidRDefault="005943B9" w:rsidP="00891F5C">
            <w:pPr>
              <w:pStyle w:val="TableSubheadings"/>
            </w:pPr>
            <w:r>
              <w:t>No</w:t>
            </w:r>
          </w:p>
        </w:tc>
        <w:tc>
          <w:tcPr>
            <w:tcW w:w="466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16350D85" w14:textId="54FA95D5" w:rsidR="005943B9" w:rsidRDefault="005943B9" w:rsidP="00891F5C">
            <w:pPr>
              <w:pStyle w:val="TableSubheadings"/>
            </w:pPr>
            <w:r>
              <w:t>Yes</w:t>
            </w:r>
          </w:p>
        </w:tc>
        <w:tc>
          <w:tcPr>
            <w:tcW w:w="437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0C54546D" w14:textId="1D9F8533" w:rsidR="005943B9" w:rsidRDefault="005943B9" w:rsidP="00891F5C">
            <w:pPr>
              <w:pStyle w:val="TableSubheadings"/>
            </w:pPr>
            <w:r>
              <w:t>No</w:t>
            </w:r>
          </w:p>
        </w:tc>
        <w:tc>
          <w:tcPr>
            <w:tcW w:w="495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005091F3" w14:textId="601163F8" w:rsidR="005943B9" w:rsidRDefault="005943B9" w:rsidP="00891F5C">
            <w:pPr>
              <w:pStyle w:val="TableSubheadings"/>
            </w:pPr>
            <w:r>
              <w:t>Yes</w:t>
            </w:r>
          </w:p>
        </w:tc>
        <w:tc>
          <w:tcPr>
            <w:tcW w:w="420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12ADADE0" w14:textId="43C0AD01" w:rsidR="005943B9" w:rsidRPr="002A4ED5" w:rsidRDefault="005943B9" w:rsidP="00891F5C">
            <w:pPr>
              <w:pStyle w:val="TableSubheadings"/>
            </w:pPr>
            <w:r>
              <w:t>No</w:t>
            </w:r>
          </w:p>
        </w:tc>
        <w:tc>
          <w:tcPr>
            <w:tcW w:w="1003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AA2AE" w:themeFill="accent5"/>
            <w:vAlign w:val="center"/>
          </w:tcPr>
          <w:p w14:paraId="2BF43395" w14:textId="44439DA3" w:rsidR="005943B9" w:rsidRPr="002A4ED5" w:rsidRDefault="005943B9" w:rsidP="00891F5C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Comments:</w:t>
            </w:r>
          </w:p>
        </w:tc>
      </w:tr>
      <w:tr w:rsidR="005943B9" w:rsidRPr="002A4ED5" w14:paraId="45A6FBD3" w14:textId="77777777" w:rsidTr="00920AC0">
        <w:trPr>
          <w:trHeight w:val="906"/>
        </w:trPr>
        <w:tc>
          <w:tcPr>
            <w:tcW w:w="5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4B7AC4" w14:textId="77777777" w:rsidR="005943B9" w:rsidRPr="002A4ED5" w:rsidRDefault="005943B9" w:rsidP="00891F5C"/>
        </w:tc>
        <w:tc>
          <w:tcPr>
            <w:tcW w:w="77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B19F32" w14:textId="77777777" w:rsidR="005943B9" w:rsidRPr="002A4ED5" w:rsidRDefault="005943B9" w:rsidP="00891F5C"/>
        </w:tc>
        <w:tc>
          <w:tcPr>
            <w:tcW w:w="4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3533E2" w14:textId="77777777" w:rsidR="005943B9" w:rsidRPr="002A4ED5" w:rsidRDefault="005943B9" w:rsidP="00891F5C"/>
        </w:tc>
        <w:tc>
          <w:tcPr>
            <w:tcW w:w="4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9B3FEB" w14:textId="77777777" w:rsidR="005943B9" w:rsidRPr="002A4ED5" w:rsidRDefault="005943B9" w:rsidP="00891F5C"/>
        </w:tc>
        <w:tc>
          <w:tcPr>
            <w:tcW w:w="4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2B8C8D" w14:textId="77777777" w:rsidR="005943B9" w:rsidRPr="002A4ED5" w:rsidRDefault="005943B9" w:rsidP="00891F5C"/>
        </w:tc>
        <w:tc>
          <w:tcPr>
            <w:tcW w:w="43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BBF855" w14:textId="77777777" w:rsidR="005943B9" w:rsidRPr="002A4ED5" w:rsidRDefault="005943B9" w:rsidP="00891F5C"/>
        </w:tc>
        <w:tc>
          <w:tcPr>
            <w:tcW w:w="49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EFDFE7" w14:textId="1A379A6A" w:rsidR="005943B9" w:rsidRPr="002A4ED5" w:rsidRDefault="005943B9" w:rsidP="00891F5C"/>
        </w:tc>
        <w:tc>
          <w:tcPr>
            <w:tcW w:w="42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41C2C" w14:textId="2DFBCAAE" w:rsidR="005943B9" w:rsidRPr="002A4ED5" w:rsidRDefault="005943B9" w:rsidP="00891F5C"/>
        </w:tc>
        <w:tc>
          <w:tcPr>
            <w:tcW w:w="100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89B13A" w14:textId="77777777" w:rsidR="005943B9" w:rsidRPr="002A4ED5" w:rsidRDefault="005943B9" w:rsidP="00891F5C"/>
        </w:tc>
      </w:tr>
      <w:tr w:rsidR="005943B9" w:rsidRPr="002A4ED5" w14:paraId="1AB9E413" w14:textId="77777777" w:rsidTr="00920AC0">
        <w:trPr>
          <w:trHeight w:val="953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17B50E" w14:textId="77777777" w:rsidR="005943B9" w:rsidRPr="002A4ED5" w:rsidRDefault="005943B9" w:rsidP="00891F5C"/>
        </w:tc>
        <w:tc>
          <w:tcPr>
            <w:tcW w:w="7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89A709" w14:textId="77777777" w:rsidR="005943B9" w:rsidRPr="002A4ED5" w:rsidRDefault="005943B9" w:rsidP="00891F5C"/>
        </w:tc>
        <w:tc>
          <w:tcPr>
            <w:tcW w:w="4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D9F304" w14:textId="77777777" w:rsidR="005943B9" w:rsidRPr="002A4ED5" w:rsidRDefault="005943B9" w:rsidP="00891F5C"/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4710F9" w14:textId="77777777" w:rsidR="005943B9" w:rsidRPr="002A4ED5" w:rsidRDefault="005943B9" w:rsidP="00891F5C"/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26DFE3" w14:textId="77777777" w:rsidR="005943B9" w:rsidRPr="002A4ED5" w:rsidRDefault="005943B9" w:rsidP="00891F5C"/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6808F0" w14:textId="77777777" w:rsidR="005943B9" w:rsidRPr="002A4ED5" w:rsidRDefault="005943B9" w:rsidP="00891F5C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632993" w14:textId="35329911" w:rsidR="005943B9" w:rsidRPr="002A4ED5" w:rsidRDefault="005943B9" w:rsidP="00891F5C"/>
        </w:tc>
        <w:tc>
          <w:tcPr>
            <w:tcW w:w="4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4CA5C4" w14:textId="1A6D9057" w:rsidR="005943B9" w:rsidRPr="002A4ED5" w:rsidRDefault="005943B9" w:rsidP="00891F5C"/>
        </w:tc>
        <w:tc>
          <w:tcPr>
            <w:tcW w:w="10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80045B" w14:textId="77777777" w:rsidR="005943B9" w:rsidRPr="002A4ED5" w:rsidRDefault="005943B9" w:rsidP="00891F5C"/>
        </w:tc>
      </w:tr>
      <w:tr w:rsidR="005943B9" w:rsidRPr="002A4ED5" w14:paraId="0BA5EE02" w14:textId="77777777" w:rsidTr="00920AC0">
        <w:trPr>
          <w:trHeight w:val="1025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6F7F3F" w14:textId="77777777" w:rsidR="005943B9" w:rsidRPr="002A4ED5" w:rsidRDefault="005943B9" w:rsidP="00891F5C"/>
        </w:tc>
        <w:tc>
          <w:tcPr>
            <w:tcW w:w="7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7185A1" w14:textId="77777777" w:rsidR="005943B9" w:rsidRPr="002A4ED5" w:rsidRDefault="005943B9" w:rsidP="00891F5C"/>
        </w:tc>
        <w:tc>
          <w:tcPr>
            <w:tcW w:w="4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2040FC" w14:textId="77777777" w:rsidR="005943B9" w:rsidRPr="002A4ED5" w:rsidRDefault="005943B9" w:rsidP="00891F5C"/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9DEF4C" w14:textId="77777777" w:rsidR="005943B9" w:rsidRPr="002A4ED5" w:rsidRDefault="005943B9" w:rsidP="00891F5C"/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6DD959" w14:textId="77777777" w:rsidR="005943B9" w:rsidRPr="002A4ED5" w:rsidRDefault="005943B9" w:rsidP="00891F5C"/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382D43" w14:textId="77777777" w:rsidR="005943B9" w:rsidRPr="002A4ED5" w:rsidRDefault="005943B9" w:rsidP="00891F5C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F202D0" w14:textId="612BDA98" w:rsidR="005943B9" w:rsidRPr="002A4ED5" w:rsidRDefault="005943B9" w:rsidP="00891F5C"/>
        </w:tc>
        <w:tc>
          <w:tcPr>
            <w:tcW w:w="4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69F909" w14:textId="4C3ED5D3" w:rsidR="005943B9" w:rsidRPr="002A4ED5" w:rsidRDefault="005943B9" w:rsidP="00891F5C"/>
        </w:tc>
        <w:tc>
          <w:tcPr>
            <w:tcW w:w="10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83A0EB" w14:textId="77777777" w:rsidR="005943B9" w:rsidRPr="002A4ED5" w:rsidRDefault="005943B9" w:rsidP="00891F5C"/>
        </w:tc>
      </w:tr>
      <w:tr w:rsidR="005943B9" w:rsidRPr="002A4ED5" w14:paraId="3E61A01E" w14:textId="77777777" w:rsidTr="00920AC0">
        <w:trPr>
          <w:trHeight w:val="926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A879CC" w14:textId="77777777" w:rsidR="005943B9" w:rsidRPr="002A4ED5" w:rsidRDefault="005943B9" w:rsidP="00891F5C"/>
        </w:tc>
        <w:tc>
          <w:tcPr>
            <w:tcW w:w="7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5745C" w14:textId="77777777" w:rsidR="005943B9" w:rsidRPr="002A4ED5" w:rsidRDefault="005943B9" w:rsidP="00891F5C"/>
        </w:tc>
        <w:tc>
          <w:tcPr>
            <w:tcW w:w="4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D9A9B" w14:textId="77777777" w:rsidR="005943B9" w:rsidRPr="002A4ED5" w:rsidRDefault="005943B9" w:rsidP="00891F5C"/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C61611" w14:textId="77777777" w:rsidR="005943B9" w:rsidRPr="002A4ED5" w:rsidRDefault="005943B9" w:rsidP="00891F5C"/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9D63EC" w14:textId="77777777" w:rsidR="005943B9" w:rsidRPr="002A4ED5" w:rsidRDefault="005943B9" w:rsidP="00891F5C"/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0F51F1" w14:textId="77777777" w:rsidR="005943B9" w:rsidRPr="002A4ED5" w:rsidRDefault="005943B9" w:rsidP="00891F5C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4960F1" w14:textId="6D2D1577" w:rsidR="005943B9" w:rsidRPr="002A4ED5" w:rsidRDefault="005943B9" w:rsidP="00891F5C"/>
        </w:tc>
        <w:tc>
          <w:tcPr>
            <w:tcW w:w="4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00F417" w14:textId="5962B4FC" w:rsidR="005943B9" w:rsidRPr="002A4ED5" w:rsidRDefault="005943B9" w:rsidP="00891F5C"/>
        </w:tc>
        <w:tc>
          <w:tcPr>
            <w:tcW w:w="10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A0F0A4" w14:textId="77777777" w:rsidR="005943B9" w:rsidRPr="002A4ED5" w:rsidRDefault="005943B9" w:rsidP="00891F5C"/>
        </w:tc>
      </w:tr>
      <w:tr w:rsidR="005943B9" w:rsidRPr="002A4ED5" w14:paraId="4D57E65E" w14:textId="77777777" w:rsidTr="00920AC0">
        <w:trPr>
          <w:trHeight w:val="1043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4883E7" w14:textId="77777777" w:rsidR="005943B9" w:rsidRPr="002A4ED5" w:rsidRDefault="005943B9" w:rsidP="00891F5C"/>
        </w:tc>
        <w:tc>
          <w:tcPr>
            <w:tcW w:w="7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F9090F" w14:textId="77777777" w:rsidR="005943B9" w:rsidRPr="002A4ED5" w:rsidRDefault="005943B9" w:rsidP="00891F5C"/>
        </w:tc>
        <w:tc>
          <w:tcPr>
            <w:tcW w:w="4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D83FA" w14:textId="77777777" w:rsidR="005943B9" w:rsidRPr="002A4ED5" w:rsidRDefault="005943B9" w:rsidP="00891F5C"/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001280" w14:textId="77777777" w:rsidR="005943B9" w:rsidRPr="002A4ED5" w:rsidRDefault="005943B9" w:rsidP="00891F5C"/>
        </w:tc>
        <w:tc>
          <w:tcPr>
            <w:tcW w:w="4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A5C18E" w14:textId="77777777" w:rsidR="005943B9" w:rsidRPr="002A4ED5" w:rsidRDefault="005943B9" w:rsidP="00891F5C"/>
        </w:tc>
        <w:tc>
          <w:tcPr>
            <w:tcW w:w="43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FF4611" w14:textId="77777777" w:rsidR="005943B9" w:rsidRPr="002A4ED5" w:rsidRDefault="005943B9" w:rsidP="00891F5C"/>
        </w:tc>
        <w:tc>
          <w:tcPr>
            <w:tcW w:w="49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D2775E" w14:textId="10C7521C" w:rsidR="005943B9" w:rsidRPr="002A4ED5" w:rsidRDefault="005943B9" w:rsidP="00891F5C"/>
        </w:tc>
        <w:tc>
          <w:tcPr>
            <w:tcW w:w="42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1CEDA8" w14:textId="0618E46E" w:rsidR="005943B9" w:rsidRPr="002A4ED5" w:rsidRDefault="005943B9" w:rsidP="00891F5C"/>
        </w:tc>
        <w:tc>
          <w:tcPr>
            <w:tcW w:w="10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605B8" w14:textId="77777777" w:rsidR="005943B9" w:rsidRPr="002A4ED5" w:rsidRDefault="005943B9" w:rsidP="00891F5C"/>
        </w:tc>
      </w:tr>
    </w:tbl>
    <w:p w14:paraId="5929CE25" w14:textId="4845237F" w:rsidR="00806FF3" w:rsidRPr="00562601" w:rsidRDefault="00920AC0" w:rsidP="002A648D">
      <w:r>
        <w:t xml:space="preserve">Notes: </w:t>
      </w:r>
    </w:p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1317D" w14:textId="77777777" w:rsidR="005B7943" w:rsidRDefault="005B7943" w:rsidP="00650259">
      <w:pPr>
        <w:spacing w:line="240" w:lineRule="auto"/>
      </w:pPr>
      <w:r>
        <w:separator/>
      </w:r>
    </w:p>
  </w:endnote>
  <w:endnote w:type="continuationSeparator" w:id="0">
    <w:p w14:paraId="73B0F5A8" w14:textId="77777777" w:rsidR="005B7943" w:rsidRDefault="005B794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3C0E17-F595-7643-A424-AC24F8A39B40}"/>
    <w:embedBold r:id="rId2" w:fontKey="{C160C2A7-8B77-4343-A0E7-C3F2E69C21FD}"/>
    <w:embedItalic r:id="rId3" w:fontKey="{B5E77A4F-BB0E-914D-86BE-A4FBEDE41D8A}"/>
    <w:embedBoldItalic r:id="rId4" w:fontKey="{04A8DFD5-1051-C844-8E57-F411F3278B31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E4D9CFFA-CCE6-CF4C-BAE4-C8226C976262}"/>
    <w:embedBold r:id="rId6" w:fontKey="{F78D4941-9BF3-724D-8F84-F781FCE5A4A6}"/>
    <w:embedItalic r:id="rId7" w:fontKey="{AF6195A2-772E-E14E-9B70-1E67D841466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6DDE41CB-8905-8047-885D-33C84D8387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577F5431-F21A-2848-89BD-04523B0A311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A0FEF9E3-3335-794F-95FD-8E8678A2F04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A5479BAA-58B6-6443-9714-2940BE6BA9DD}"/>
    <w:embedBold r:id="rId12" w:fontKey="{D38F1F4A-57DC-054C-A0A8-27C8D74A95C8}"/>
    <w:embedItalic r:id="rId13" w:fontKey="{902D9B7A-D9F9-8B4E-943C-B7216750157F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7FF26797-54A8-1A4F-9632-6D6075C9B573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3847765B-793A-464D-83A9-937774AA1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50151DCF" w14:textId="77777777" w:rsidTr="00562601">
      <w:tc>
        <w:tcPr>
          <w:tcW w:w="2500" w:type="pct"/>
          <w:vAlign w:val="center"/>
        </w:tcPr>
        <w:p w14:paraId="07113214" w14:textId="410D83F3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39BAD89F" w14:textId="109D529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55256411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F3E554" w14:textId="77777777" w:rsidR="005B7943" w:rsidRDefault="005B7943" w:rsidP="00650259">
      <w:pPr>
        <w:spacing w:line="240" w:lineRule="auto"/>
      </w:pPr>
      <w:r>
        <w:separator/>
      </w:r>
    </w:p>
  </w:footnote>
  <w:footnote w:type="continuationSeparator" w:id="0">
    <w:p w14:paraId="45CFA2FD" w14:textId="77777777" w:rsidR="005B7943" w:rsidRDefault="005B794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65B4B" w14:textId="6C7623EA" w:rsidR="00562601" w:rsidRPr="00891F5C" w:rsidRDefault="00891F5C" w:rsidP="00891F5C">
    <w:pPr>
      <w:pStyle w:val="NoSpacing"/>
      <w:numPr>
        <w:ilvl w:val="0"/>
        <w:numId w:val="23"/>
      </w:numPr>
      <w:rPr>
        <w:sz w:val="72"/>
        <w:szCs w:val="72"/>
      </w:rPr>
    </w:pPr>
    <w:r w:rsidRPr="00891F5C">
      <w:rPr>
        <w:sz w:val="72"/>
        <w:szCs w:val="72"/>
      </w:rPr>
      <w:t>Film Haus Order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alt="A white drawing of a camera&#10;&#10;Description automatically generated" style="width:270.5pt;height:270.5pt;visibility:visible;mso-wrap-style:square" o:bullet="t">
        <v:imagedata r:id="rId1" o:title="A white drawing of a camera&#10;&#10;Description automatically generated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5F6069"/>
    <w:multiLevelType w:val="hybridMultilevel"/>
    <w:tmpl w:val="B25058A2"/>
    <w:lvl w:ilvl="0" w:tplc="A75AD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8E76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3438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801D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A0E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D604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F2C6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56E6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0A24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4236963">
    <w:abstractNumId w:val="11"/>
  </w:num>
  <w:num w:numId="2" w16cid:durableId="218129615">
    <w:abstractNumId w:val="7"/>
  </w:num>
  <w:num w:numId="3" w16cid:durableId="1525635136">
    <w:abstractNumId w:val="16"/>
  </w:num>
  <w:num w:numId="4" w16cid:durableId="1919945024">
    <w:abstractNumId w:val="12"/>
  </w:num>
  <w:num w:numId="5" w16cid:durableId="1184828037">
    <w:abstractNumId w:val="13"/>
  </w:num>
  <w:num w:numId="6" w16cid:durableId="1026517723">
    <w:abstractNumId w:val="20"/>
  </w:num>
  <w:num w:numId="7" w16cid:durableId="168721675">
    <w:abstractNumId w:val="6"/>
  </w:num>
  <w:num w:numId="8" w16cid:durableId="1616018750">
    <w:abstractNumId w:val="10"/>
  </w:num>
  <w:num w:numId="9" w16cid:durableId="377752584">
    <w:abstractNumId w:val="18"/>
  </w:num>
  <w:num w:numId="10" w16cid:durableId="239947736">
    <w:abstractNumId w:val="1"/>
  </w:num>
  <w:num w:numId="11" w16cid:durableId="28343128">
    <w:abstractNumId w:val="5"/>
  </w:num>
  <w:num w:numId="12" w16cid:durableId="980573852">
    <w:abstractNumId w:val="0"/>
  </w:num>
  <w:num w:numId="13" w16cid:durableId="1237738157">
    <w:abstractNumId w:val="2"/>
  </w:num>
  <w:num w:numId="14" w16cid:durableId="178082158">
    <w:abstractNumId w:val="9"/>
  </w:num>
  <w:num w:numId="15" w16cid:durableId="1671103792">
    <w:abstractNumId w:val="8"/>
  </w:num>
  <w:num w:numId="16" w16cid:durableId="23948385">
    <w:abstractNumId w:val="17"/>
  </w:num>
  <w:num w:numId="17" w16cid:durableId="1577742522">
    <w:abstractNumId w:val="3"/>
  </w:num>
  <w:num w:numId="18" w16cid:durableId="1975986744">
    <w:abstractNumId w:val="22"/>
  </w:num>
  <w:num w:numId="19" w16cid:durableId="1551727753">
    <w:abstractNumId w:val="19"/>
  </w:num>
  <w:num w:numId="20" w16cid:durableId="1966348900">
    <w:abstractNumId w:val="14"/>
  </w:num>
  <w:num w:numId="21" w16cid:durableId="651760373">
    <w:abstractNumId w:val="21"/>
  </w:num>
  <w:num w:numId="22" w16cid:durableId="1329401614">
    <w:abstractNumId w:val="4"/>
  </w:num>
  <w:num w:numId="23" w16cid:durableId="1128932325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A51"/>
    <w:rsid w:val="00003B30"/>
    <w:rsid w:val="00045CA6"/>
    <w:rsid w:val="00052382"/>
    <w:rsid w:val="0006568A"/>
    <w:rsid w:val="00076F0F"/>
    <w:rsid w:val="00084253"/>
    <w:rsid w:val="000D1F49"/>
    <w:rsid w:val="000F5C88"/>
    <w:rsid w:val="00152862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C1C7E"/>
    <w:rsid w:val="003E7A51"/>
    <w:rsid w:val="003F0847"/>
    <w:rsid w:val="0040090B"/>
    <w:rsid w:val="00446538"/>
    <w:rsid w:val="0046302A"/>
    <w:rsid w:val="00487D2D"/>
    <w:rsid w:val="004D5D62"/>
    <w:rsid w:val="005112D0"/>
    <w:rsid w:val="00531B31"/>
    <w:rsid w:val="00562601"/>
    <w:rsid w:val="00567565"/>
    <w:rsid w:val="0057256E"/>
    <w:rsid w:val="00577E06"/>
    <w:rsid w:val="00582B1C"/>
    <w:rsid w:val="005943B9"/>
    <w:rsid w:val="005A3BF7"/>
    <w:rsid w:val="005B7943"/>
    <w:rsid w:val="005F2035"/>
    <w:rsid w:val="005F7990"/>
    <w:rsid w:val="006250A2"/>
    <w:rsid w:val="0063739C"/>
    <w:rsid w:val="00650259"/>
    <w:rsid w:val="00770F25"/>
    <w:rsid w:val="00771570"/>
    <w:rsid w:val="00787DD4"/>
    <w:rsid w:val="007A35A8"/>
    <w:rsid w:val="007B0A85"/>
    <w:rsid w:val="007C6A52"/>
    <w:rsid w:val="00806FF3"/>
    <w:rsid w:val="0082043E"/>
    <w:rsid w:val="00891F5C"/>
    <w:rsid w:val="008E203A"/>
    <w:rsid w:val="0090021E"/>
    <w:rsid w:val="00905BCD"/>
    <w:rsid w:val="0091229C"/>
    <w:rsid w:val="00920AC0"/>
    <w:rsid w:val="00940E73"/>
    <w:rsid w:val="0098597D"/>
    <w:rsid w:val="00991B30"/>
    <w:rsid w:val="009D406B"/>
    <w:rsid w:val="009F2638"/>
    <w:rsid w:val="009F619A"/>
    <w:rsid w:val="009F6DDE"/>
    <w:rsid w:val="00A370A8"/>
    <w:rsid w:val="00A45C34"/>
    <w:rsid w:val="00A60442"/>
    <w:rsid w:val="00AC2926"/>
    <w:rsid w:val="00B04A50"/>
    <w:rsid w:val="00B160CA"/>
    <w:rsid w:val="00B64664"/>
    <w:rsid w:val="00BD4753"/>
    <w:rsid w:val="00BD5CB1"/>
    <w:rsid w:val="00BE62EE"/>
    <w:rsid w:val="00C003BA"/>
    <w:rsid w:val="00C427EB"/>
    <w:rsid w:val="00C46878"/>
    <w:rsid w:val="00C81922"/>
    <w:rsid w:val="00CA6CB7"/>
    <w:rsid w:val="00CB4A51"/>
    <w:rsid w:val="00CD4532"/>
    <w:rsid w:val="00CD47B0"/>
    <w:rsid w:val="00CE6104"/>
    <w:rsid w:val="00CE7918"/>
    <w:rsid w:val="00D11304"/>
    <w:rsid w:val="00D16163"/>
    <w:rsid w:val="00DB3FAD"/>
    <w:rsid w:val="00DD447B"/>
    <w:rsid w:val="00DF0832"/>
    <w:rsid w:val="00E0535A"/>
    <w:rsid w:val="00E10592"/>
    <w:rsid w:val="00E61C09"/>
    <w:rsid w:val="00E677FE"/>
    <w:rsid w:val="00EB3B58"/>
    <w:rsid w:val="00EC0D8F"/>
    <w:rsid w:val="00EC7359"/>
    <w:rsid w:val="00EE3054"/>
    <w:rsid w:val="00F00606"/>
    <w:rsid w:val="00F01256"/>
    <w:rsid w:val="00F15695"/>
    <w:rsid w:val="00F46864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980F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9454C3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243255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3EBBF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paragraph" w:styleId="ListParagraph">
    <w:name w:val="List Paragraph"/>
    <w:basedOn w:val="Normal"/>
    <w:uiPriority w:val="34"/>
    <w:semiHidden/>
    <w:qFormat/>
    <w:rsid w:val="00891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cklyngebhard/Library/Containers/com.microsoft.Word/Data/Library/Application%20Support/Microsoft/Office/16.0/DTS/Search/%7b36743C75-6E62-D548-B92A-CEC549D3BCFE%7dtf2283706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56ED6F2EDFEF47B8D1532C1043A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DD91D-E6B2-1647-8EAD-0017BD17E53A}"/>
      </w:docPartPr>
      <w:docPartBody>
        <w:p w:rsidR="002E69CC" w:rsidRDefault="00000000">
          <w:pPr>
            <w:pStyle w:val="D656ED6F2EDFEF47B8D1532C1043A7EC"/>
          </w:pPr>
          <w:r w:rsidRPr="002A4ED5">
            <w:t>Phone</w:t>
          </w:r>
        </w:p>
      </w:docPartBody>
    </w:docPart>
    <w:docPart>
      <w:docPartPr>
        <w:name w:val="6904E3AB1688724F9EC8945151AC6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510C0-69DF-324C-9269-33779802326E}"/>
      </w:docPartPr>
      <w:docPartBody>
        <w:p w:rsidR="002E69CC" w:rsidRDefault="00000000">
          <w:pPr>
            <w:pStyle w:val="6904E3AB1688724F9EC8945151AC6453"/>
          </w:pPr>
          <w:r w:rsidRPr="002A4ED5">
            <w:t>Email</w:t>
          </w:r>
        </w:p>
      </w:docPartBody>
    </w:docPart>
    <w:docPart>
      <w:docPartPr>
        <w:name w:val="6B64F1CCA9C186479AF3447AAF63C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045FF-850A-5540-82EA-BFE4EA651C1B}"/>
      </w:docPartPr>
      <w:docPartBody>
        <w:p w:rsidR="002E69CC" w:rsidRDefault="00000000">
          <w:pPr>
            <w:pStyle w:val="6B64F1CCA9C186479AF3447AAF63C5CB"/>
          </w:pPr>
          <w:r w:rsidRPr="002A4ED5">
            <w:t>Address</w:t>
          </w:r>
        </w:p>
      </w:docPartBody>
    </w:docPart>
    <w:docPart>
      <w:docPartPr>
        <w:name w:val="C3B4DE5556DF65449866A1C6A230E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AA750-F706-4149-8C85-402F273F6309}"/>
      </w:docPartPr>
      <w:docPartBody>
        <w:p w:rsidR="002E69CC" w:rsidRDefault="00000000">
          <w:pPr>
            <w:pStyle w:val="C3B4DE5556DF65449866A1C6A230E41B"/>
          </w:pPr>
          <w:r w:rsidRPr="002A4ED5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84D"/>
    <w:rsid w:val="000E1F33"/>
    <w:rsid w:val="00277FAA"/>
    <w:rsid w:val="002E69CC"/>
    <w:rsid w:val="002F784D"/>
    <w:rsid w:val="00771570"/>
    <w:rsid w:val="00D1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1B190FC87AC14FBF1D4C651783BF1E">
    <w:name w:val="E71B190FC87AC14FBF1D4C651783BF1E"/>
  </w:style>
  <w:style w:type="paragraph" w:customStyle="1" w:styleId="D656ED6F2EDFEF47B8D1532C1043A7EC">
    <w:name w:val="D656ED6F2EDFEF47B8D1532C1043A7EC"/>
  </w:style>
  <w:style w:type="paragraph" w:customStyle="1" w:styleId="6904E3AB1688724F9EC8945151AC6453">
    <w:name w:val="6904E3AB1688724F9EC8945151AC6453"/>
  </w:style>
  <w:style w:type="paragraph" w:customStyle="1" w:styleId="6B64F1CCA9C186479AF3447AAF63C5CB">
    <w:name w:val="6B64F1CCA9C186479AF3447AAF63C5CB"/>
  </w:style>
  <w:style w:type="paragraph" w:customStyle="1" w:styleId="C3B4DE5556DF65449866A1C6A230E41B">
    <w:name w:val="C3B4DE5556DF65449866A1C6A230E41B"/>
  </w:style>
  <w:style w:type="paragraph" w:customStyle="1" w:styleId="E59AFC8C808A634F98D81A4AB0D94638">
    <w:name w:val="E59AFC8C808A634F98D81A4AB0D94638"/>
    <w:rsid w:val="002E69CC"/>
  </w:style>
  <w:style w:type="paragraph" w:customStyle="1" w:styleId="BD593CC5B8BF7F44B238981CC9F09A62">
    <w:name w:val="BD593CC5B8BF7F44B238981CC9F09A62"/>
    <w:rsid w:val="002E69CC"/>
  </w:style>
  <w:style w:type="paragraph" w:customStyle="1" w:styleId="D3C3B54C2B9948478EE354F1A19B51DF">
    <w:name w:val="D3C3B54C2B9948478EE354F1A19B51DF"/>
    <w:rsid w:val="002E69CC"/>
  </w:style>
  <w:style w:type="paragraph" w:customStyle="1" w:styleId="F74D2174E74BF947855D46B519EA94D6">
    <w:name w:val="F74D2174E74BF947855D46B519EA94D6"/>
    <w:rsid w:val="002E69CC"/>
  </w:style>
  <w:style w:type="paragraph" w:customStyle="1" w:styleId="064CE3C75E5BF24A9E8FA3ABEF968815">
    <w:name w:val="064CE3C75E5BF24A9E8FA3ABEF968815"/>
    <w:rsid w:val="002E69CC"/>
  </w:style>
  <w:style w:type="paragraph" w:customStyle="1" w:styleId="92E92E2464185A4999B7B1822B6ABA87">
    <w:name w:val="92E92E2464185A4999B7B1822B6ABA87"/>
    <w:rsid w:val="002E69CC"/>
  </w:style>
  <w:style w:type="paragraph" w:customStyle="1" w:styleId="EFDB6CFBA5D3214289C42BEC595B372F">
    <w:name w:val="EFDB6CFBA5D3214289C42BEC595B372F"/>
    <w:rsid w:val="002E69CC"/>
  </w:style>
  <w:style w:type="paragraph" w:customStyle="1" w:styleId="8014A1FDA3541943B247D5EEE5B93EE3">
    <w:name w:val="8014A1FDA3541943B247D5EEE5B93EE3"/>
    <w:rsid w:val="002E69CC"/>
  </w:style>
  <w:style w:type="paragraph" w:customStyle="1" w:styleId="28F4A33256596E429881620AF31A792D">
    <w:name w:val="28F4A33256596E429881620AF31A792D"/>
    <w:rsid w:val="002E69CC"/>
  </w:style>
  <w:style w:type="paragraph" w:customStyle="1" w:styleId="76DCE16957871D40A1101D6782B33D5A">
    <w:name w:val="76DCE16957871D40A1101D6782B33D5A"/>
    <w:rsid w:val="002E69CC"/>
  </w:style>
  <w:style w:type="paragraph" w:customStyle="1" w:styleId="652FE17C3340B848973CE173A8DF840D">
    <w:name w:val="652FE17C3340B848973CE173A8DF840D"/>
    <w:rsid w:val="002E69CC"/>
  </w:style>
  <w:style w:type="paragraph" w:customStyle="1" w:styleId="8FFBE31109EA764AA17144C240DD2898">
    <w:name w:val="8FFBE31109EA764AA17144C240DD2898"/>
    <w:rsid w:val="002E69CC"/>
  </w:style>
  <w:style w:type="paragraph" w:customStyle="1" w:styleId="7A2B0482322A244B824D134DA58B1104">
    <w:name w:val="7A2B0482322A244B824D134DA58B1104"/>
    <w:rsid w:val="002E69CC"/>
  </w:style>
  <w:style w:type="paragraph" w:customStyle="1" w:styleId="054474D9E25A764A898D16431C2741F1">
    <w:name w:val="054474D9E25A764A898D16431C2741F1"/>
    <w:rsid w:val="002E69CC"/>
  </w:style>
  <w:style w:type="paragraph" w:customStyle="1" w:styleId="9781A747EBDB384F9278F0ACBDEE9BC7">
    <w:name w:val="9781A747EBDB384F9278F0ACBDEE9BC7"/>
    <w:rsid w:val="002E69CC"/>
  </w:style>
  <w:style w:type="paragraph" w:customStyle="1" w:styleId="84417A3C2E6A82459EE9E75D6EC333AA">
    <w:name w:val="84417A3C2E6A82459EE9E75D6EC333AA"/>
    <w:rsid w:val="002E69CC"/>
  </w:style>
  <w:style w:type="paragraph" w:customStyle="1" w:styleId="154388325D643940B45BDA236ACE2595">
    <w:name w:val="154388325D643940B45BDA236ACE2595"/>
    <w:rsid w:val="002E69CC"/>
  </w:style>
  <w:style w:type="paragraph" w:customStyle="1" w:styleId="A7685989A7A2D24A8423B5E660A5AD2B">
    <w:name w:val="A7685989A7A2D24A8423B5E660A5AD2B"/>
    <w:rsid w:val="002E69CC"/>
  </w:style>
  <w:style w:type="paragraph" w:customStyle="1" w:styleId="AF23A67DD28C8E469F99AC4C59489CC5">
    <w:name w:val="AF23A67DD28C8E469F99AC4C59489CC5"/>
    <w:rsid w:val="002E69CC"/>
  </w:style>
  <w:style w:type="paragraph" w:customStyle="1" w:styleId="226B216403C2EE41BD8A889D4BAC0B8C">
    <w:name w:val="226B216403C2EE41BD8A889D4BAC0B8C"/>
    <w:rsid w:val="002E69CC"/>
  </w:style>
  <w:style w:type="paragraph" w:customStyle="1" w:styleId="61C1725A0BA6C04EAA636C12A0D2682D">
    <w:name w:val="61C1725A0BA6C04EAA636C12A0D2682D"/>
    <w:rsid w:val="002E69CC"/>
  </w:style>
  <w:style w:type="paragraph" w:customStyle="1" w:styleId="BC714D4B0566AA49953CA0C53DCF2A9D">
    <w:name w:val="BC714D4B0566AA49953CA0C53DCF2A9D"/>
    <w:rsid w:val="002F784D"/>
  </w:style>
  <w:style w:type="paragraph" w:customStyle="1" w:styleId="B315BA3A3B66F94DB75BB2FA4AA022AB">
    <w:name w:val="B315BA3A3B66F94DB75BB2FA4AA022AB"/>
    <w:rsid w:val="002F784D"/>
  </w:style>
  <w:style w:type="paragraph" w:customStyle="1" w:styleId="161FE646F4732B4587312D75D501AD13">
    <w:name w:val="161FE646F4732B4587312D75D501AD13"/>
    <w:rsid w:val="002F784D"/>
  </w:style>
  <w:style w:type="paragraph" w:customStyle="1" w:styleId="1083CE59BA5C9646A67EDF1C0864AC6E">
    <w:name w:val="1083CE59BA5C9646A67EDF1C0864AC6E"/>
    <w:rsid w:val="002F784D"/>
  </w:style>
  <w:style w:type="paragraph" w:customStyle="1" w:styleId="DFB01ED63970134F937E254F0AA1C785">
    <w:name w:val="DFB01ED63970134F937E254F0AA1C785"/>
    <w:rsid w:val="002E69CC"/>
  </w:style>
  <w:style w:type="paragraph" w:customStyle="1" w:styleId="99D21AD5675DB043932B3AD547BAFE87">
    <w:name w:val="99D21AD5675DB043932B3AD547BAFE87"/>
    <w:rsid w:val="002E69CC"/>
  </w:style>
  <w:style w:type="paragraph" w:customStyle="1" w:styleId="D0377658CA03C74EA1CE2A77A1F89AC1">
    <w:name w:val="D0377658CA03C74EA1CE2A77A1F89AC1"/>
    <w:rsid w:val="002E69CC"/>
  </w:style>
  <w:style w:type="paragraph" w:customStyle="1" w:styleId="3727A0964AFD76439B0F6314A4441F4C">
    <w:name w:val="3727A0964AFD76439B0F6314A4441F4C"/>
    <w:rsid w:val="002E69CC"/>
  </w:style>
  <w:style w:type="paragraph" w:customStyle="1" w:styleId="D413F28BB1A1A94E827012DC92B2F403">
    <w:name w:val="D413F28BB1A1A94E827012DC92B2F403"/>
    <w:rsid w:val="002E69CC"/>
  </w:style>
  <w:style w:type="paragraph" w:customStyle="1" w:styleId="6477C9DCE295C94EBC842962C33D6C4C">
    <w:name w:val="6477C9DCE295C94EBC842962C33D6C4C"/>
    <w:rsid w:val="002E69CC"/>
  </w:style>
  <w:style w:type="paragraph" w:customStyle="1" w:styleId="15474AB7CF2F374A874D3E59020B20F5">
    <w:name w:val="15474AB7CF2F374A874D3E59020B20F5"/>
    <w:rsid w:val="002E69CC"/>
  </w:style>
  <w:style w:type="paragraph" w:customStyle="1" w:styleId="EFBAFD164FB70D4E84DF5C2058039966">
    <w:name w:val="EFBAFD164FB70D4E84DF5C2058039966"/>
    <w:rsid w:val="002E69CC"/>
  </w:style>
  <w:style w:type="paragraph" w:customStyle="1" w:styleId="AECFBC29E0C68349BFF2E942E38CA211">
    <w:name w:val="AECFBC29E0C68349BFF2E942E38CA211"/>
    <w:rsid w:val="002E69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{36743C75-6E62-D548-B92A-CEC549D3BCFE}tf22837067_win32.dotx</Template>
  <TotalTime>0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2024-11-21T16:38:00Z</dcterms:created>
  <dcterms:modified xsi:type="dcterms:W3CDTF">2024-11-21T20:24:00Z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